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742630061"/>
        <w:docPartObj>
          <w:docPartGallery w:val="Cover Pages"/>
          <w:docPartUnique/>
        </w:docPartObj>
      </w:sdtPr>
      <w:sdtEndPr>
        <w:rPr>
          <w:rFonts w:eastAsiaTheme="minorHAnsi"/>
          <w:sz w:val="22"/>
          <w:szCs w:val="22"/>
        </w:rPr>
      </w:sdtEndPr>
      <w:sdtContent>
        <w:p w:rsidR="00CC72DC" w:rsidRDefault="00CC72DC" w:rsidP="00B32765">
          <w:r>
            <w:rPr>
              <w:rFonts w:ascii="Bebas Neue Regular" w:hAnsi="Bebas Neue Regular"/>
              <w:noProof/>
              <w:color w:val="0A2F45"/>
              <w:lang w:eastAsia="fr-FR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6092825</wp:posOffset>
                </wp:positionH>
                <wp:positionV relativeFrom="paragraph">
                  <wp:posOffset>9286323</wp:posOffset>
                </wp:positionV>
                <wp:extent cx="925058" cy="925058"/>
                <wp:effectExtent l="0" t="0" r="0" b="0"/>
                <wp:wrapNone/>
                <wp:docPr id="58" name="Imag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HRU-Nancy-logo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058" cy="925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Bebas Neue Regular" w:hAnsi="Bebas Neue Regular"/>
              <w:noProof/>
              <w:color w:val="0A2F45"/>
              <w:lang w:eastAsia="fr-FR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-359410</wp:posOffset>
                </wp:positionV>
                <wp:extent cx="7809230" cy="5521268"/>
                <wp:effectExtent l="0" t="0" r="1270" b="3810"/>
                <wp:wrapNone/>
                <wp:docPr id="59" name="Imag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ond-CHRU-01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9230" cy="55212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C72DC" w:rsidRPr="007968B3" w:rsidRDefault="00CC72DC" w:rsidP="007968B3">
          <w:pPr>
            <w:rPr>
              <w:rFonts w:eastAsiaTheme="minorHAnsi"/>
              <w:sz w:val="22"/>
              <w:szCs w:val="22"/>
            </w:rPr>
          </w:pPr>
        </w:p>
        <w:p w:rsidR="00CC72DC" w:rsidRDefault="00B13C90">
          <w:pPr>
            <w:rPr>
              <w:rFonts w:eastAsiaTheme="minorHAnsi"/>
              <w:sz w:val="22"/>
              <w:szCs w:val="22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17DCCA4" wp14:editId="32208C31">
                    <wp:simplePos x="0" y="0"/>
                    <wp:positionH relativeFrom="column">
                      <wp:posOffset>677185</wp:posOffset>
                    </wp:positionH>
                    <wp:positionV relativeFrom="paragraph">
                      <wp:posOffset>5038858</wp:posOffset>
                    </wp:positionV>
                    <wp:extent cx="5579110" cy="1596788"/>
                    <wp:effectExtent l="0" t="0" r="0" b="3810"/>
                    <wp:wrapNone/>
                    <wp:docPr id="54" name="Zone de text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79110" cy="15967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13C90" w:rsidRDefault="00B13C90" w:rsidP="00B13C90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0A2F45"/>
                                    <w:sz w:val="52"/>
                                    <w:szCs w:val="52"/>
                                  </w:rPr>
                                </w:pPr>
                                <w:r w:rsidRPr="00B13C90">
                                  <w:rPr>
                                    <w:rFonts w:ascii="Century Gothic" w:hAnsi="Century Gothic"/>
                                    <w:b/>
                                    <w:color w:val="0A2F45"/>
                                    <w:sz w:val="52"/>
                                    <w:szCs w:val="52"/>
                                  </w:rPr>
                                  <w:t>Concours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0A2F45"/>
                                    <w:sz w:val="52"/>
                                    <w:szCs w:val="52"/>
                                  </w:rPr>
                                  <w:t xml:space="preserve"> mon projet 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rFonts w:ascii="Century Gothic" w:hAnsi="Century Gothic"/>
                                    <w:b/>
                                    <w:color w:val="0A2F45"/>
                                    <w:sz w:val="52"/>
                                    <w:szCs w:val="52"/>
                                  </w:rPr>
                                  <w:t>IA en 180 s</w:t>
                                </w:r>
                              </w:p>
                              <w:p w:rsidR="00B13C90" w:rsidRPr="00B13C90" w:rsidRDefault="00B13C90" w:rsidP="00B13C90">
                                <w:pPr>
                                  <w:jc w:val="center"/>
                                  <w:rPr>
                                    <w:rFonts w:ascii="Century Gothic" w:hAnsi="Century Gothic"/>
                                    <w:i/>
                                    <w:color w:val="0A2F45"/>
                                    <w:sz w:val="52"/>
                                    <w:szCs w:val="52"/>
                                  </w:rPr>
                                </w:pPr>
                                <w:r w:rsidRPr="00B13C90">
                                  <w:rPr>
                                    <w:rFonts w:ascii="Century Gothic" w:hAnsi="Century Gothic"/>
                                    <w:i/>
                                    <w:color w:val="0A2F45"/>
                                    <w:sz w:val="52"/>
                                    <w:szCs w:val="52"/>
                                  </w:rPr>
                                  <w:t xml:space="preserve">Formulaire de dépôt de candidature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17DCCA4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4" o:spid="_x0000_s1026" type="#_x0000_t202" style="position:absolute;margin-left:53.3pt;margin-top:396.75pt;width:439.3pt;height:12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" filled="f" stroked="f" strokeweight=".5pt">
                    <v:textbox>
                      <w:txbxContent>
                        <w:p w:rsidR="00B13C90" w:rsidRDefault="00B13C90" w:rsidP="00B13C90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0A2F45"/>
                              <w:sz w:val="52"/>
                              <w:szCs w:val="52"/>
                            </w:rPr>
                          </w:pPr>
                          <w:r w:rsidRPr="00B13C90">
                            <w:rPr>
                              <w:rFonts w:ascii="Century Gothic" w:hAnsi="Century Gothic"/>
                              <w:b/>
                              <w:color w:val="0A2F45"/>
                              <w:sz w:val="52"/>
                              <w:szCs w:val="52"/>
                            </w:rPr>
                            <w:t>Concours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A2F45"/>
                              <w:sz w:val="52"/>
                              <w:szCs w:val="52"/>
                            </w:rPr>
                            <w:t xml:space="preserve"> mon projet 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Century Gothic" w:hAnsi="Century Gothic"/>
                              <w:b/>
                              <w:color w:val="0A2F45"/>
                              <w:sz w:val="52"/>
                              <w:szCs w:val="52"/>
                            </w:rPr>
                            <w:t>IA en 180 s</w:t>
                          </w:r>
                        </w:p>
                        <w:p w:rsidR="00B13C90" w:rsidRPr="00B13C90" w:rsidRDefault="00B13C90" w:rsidP="00B13C90">
                          <w:pPr>
                            <w:jc w:val="center"/>
                            <w:rPr>
                              <w:rFonts w:ascii="Century Gothic" w:hAnsi="Century Gothic"/>
                              <w:i/>
                              <w:color w:val="0A2F45"/>
                              <w:sz w:val="52"/>
                              <w:szCs w:val="52"/>
                            </w:rPr>
                          </w:pPr>
                          <w:r w:rsidRPr="00B13C90">
                            <w:rPr>
                              <w:rFonts w:ascii="Century Gothic" w:hAnsi="Century Gothic"/>
                              <w:i/>
                              <w:color w:val="0A2F45"/>
                              <w:sz w:val="52"/>
                              <w:szCs w:val="52"/>
                            </w:rPr>
                            <w:t xml:space="preserve">Formulaire de dépôt de candidature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Bebas Neue Regular" w:hAnsi="Bebas Neue Regular"/>
              <w:noProof/>
              <w:color w:val="0A2F45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-441932</wp:posOffset>
                    </wp:positionH>
                    <wp:positionV relativeFrom="paragraph">
                      <wp:posOffset>3278296</wp:posOffset>
                    </wp:positionV>
                    <wp:extent cx="7844790" cy="1717031"/>
                    <wp:effectExtent l="0" t="0" r="3810" b="0"/>
                    <wp:wrapNone/>
                    <wp:docPr id="57" name="Zone de texte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44790" cy="171703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C72DC" w:rsidRPr="00B13C90" w:rsidRDefault="00B13C90" w:rsidP="001A2E40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3A4C56"/>
                                    <w:sz w:val="72"/>
                                    <w:szCs w:val="72"/>
                                  </w:rPr>
                                </w:pPr>
                                <w:r w:rsidRPr="00B13C90">
                                  <w:rPr>
                                    <w:rFonts w:ascii="Century Gothic" w:hAnsi="Century Gothic"/>
                                    <w:b/>
                                    <w:color w:val="3A4C56"/>
                                    <w:sz w:val="72"/>
                                    <w:szCs w:val="72"/>
                                  </w:rPr>
                                  <w:t>3</w:t>
                                </w:r>
                                <w:r w:rsidRPr="00B13C90">
                                  <w:rPr>
                                    <w:rFonts w:ascii="Century Gothic" w:hAnsi="Century Gothic"/>
                                    <w:b/>
                                    <w:color w:val="3A4C56"/>
                                    <w:sz w:val="72"/>
                                    <w:szCs w:val="72"/>
                                    <w:vertAlign w:val="superscript"/>
                                  </w:rPr>
                                  <w:t>ème</w:t>
                                </w:r>
                                <w:r w:rsidRPr="00B13C90">
                                  <w:rPr>
                                    <w:rFonts w:ascii="Century Gothic" w:hAnsi="Century Gothic"/>
                                    <w:b/>
                                    <w:color w:val="3A4C56"/>
                                    <w:sz w:val="72"/>
                                    <w:szCs w:val="72"/>
                                  </w:rPr>
                                  <w:t xml:space="preserve"> Forum IA Santé</w:t>
                                </w:r>
                              </w:p>
                              <w:p w:rsidR="00B13C90" w:rsidRPr="00B13C90" w:rsidRDefault="00B13C90" w:rsidP="00B13C9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entury Gothic" w:hAnsi="Century Gothic"/>
                                    <w:i/>
                                    <w:color w:val="3A4C56"/>
                                    <w:sz w:val="28"/>
                                    <w:szCs w:val="28"/>
                                  </w:rPr>
                                </w:pPr>
                                <w:r w:rsidRPr="00B13C90">
                                  <w:rPr>
                                    <w:rFonts w:ascii="Century Gothic" w:hAnsi="Century Gothic"/>
                                    <w:i/>
                                    <w:color w:val="3A4C56"/>
                                    <w:sz w:val="28"/>
                                    <w:szCs w:val="28"/>
                                  </w:rPr>
                                  <w:t>Palais des congrès Prouvé</w:t>
                                </w:r>
                              </w:p>
                              <w:p w:rsidR="00B13C90" w:rsidRPr="00B13C90" w:rsidRDefault="00B13C90" w:rsidP="00B13C9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entury Gothic" w:hAnsi="Century Gothic"/>
                                    <w:i/>
                                    <w:color w:val="3A4C56"/>
                                    <w:sz w:val="28"/>
                                    <w:szCs w:val="28"/>
                                  </w:rPr>
                                </w:pPr>
                                <w:r w:rsidRPr="00B13C90">
                                  <w:rPr>
                                    <w:rFonts w:ascii="Century Gothic" w:hAnsi="Century Gothic"/>
                                    <w:i/>
                                    <w:color w:val="3A4C56"/>
                                    <w:sz w:val="28"/>
                                    <w:szCs w:val="28"/>
                                  </w:rPr>
                                  <w:t>23 novembre 2021</w:t>
                                </w:r>
                              </w:p>
                              <w:p w:rsidR="00B13C90" w:rsidRPr="00352CD5" w:rsidRDefault="00B13C90" w:rsidP="001A2E40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3A4C56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57" o:spid="_x0000_s1027" type="#_x0000_t202" style="position:absolute;margin-left:-34.8pt;margin-top:258.15pt;width:617.7pt;height:13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" fillcolor="white [3201]" stroked="f" strokeweight=".5pt">
                    <v:textbox>
                      <w:txbxContent>
                        <w:p w:rsidR="00CC72DC" w:rsidRPr="00B13C90" w:rsidRDefault="00B13C90" w:rsidP="001A2E40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3A4C56"/>
                              <w:sz w:val="72"/>
                              <w:szCs w:val="72"/>
                            </w:rPr>
                          </w:pPr>
                          <w:r w:rsidRPr="00B13C90">
                            <w:rPr>
                              <w:rFonts w:ascii="Century Gothic" w:hAnsi="Century Gothic"/>
                              <w:b/>
                              <w:color w:val="3A4C56"/>
                              <w:sz w:val="72"/>
                              <w:szCs w:val="72"/>
                            </w:rPr>
                            <w:t>3</w:t>
                          </w:r>
                          <w:r w:rsidRPr="00B13C90">
                            <w:rPr>
                              <w:rFonts w:ascii="Century Gothic" w:hAnsi="Century Gothic"/>
                              <w:b/>
                              <w:color w:val="3A4C56"/>
                              <w:sz w:val="72"/>
                              <w:szCs w:val="72"/>
                              <w:vertAlign w:val="superscript"/>
                            </w:rPr>
                            <w:t>ème</w:t>
                          </w:r>
                          <w:r w:rsidRPr="00B13C90">
                            <w:rPr>
                              <w:rFonts w:ascii="Century Gothic" w:hAnsi="Century Gothic"/>
                              <w:b/>
                              <w:color w:val="3A4C56"/>
                              <w:sz w:val="72"/>
                              <w:szCs w:val="72"/>
                            </w:rPr>
                            <w:t xml:space="preserve"> Forum IA Santé</w:t>
                          </w:r>
                        </w:p>
                        <w:p w:rsidR="00B13C90" w:rsidRPr="00B13C90" w:rsidRDefault="00B13C90" w:rsidP="00B13C90">
                          <w:pPr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i/>
                              <w:color w:val="3A4C56"/>
                              <w:sz w:val="28"/>
                              <w:szCs w:val="28"/>
                            </w:rPr>
                          </w:pPr>
                          <w:r w:rsidRPr="00B13C90">
                            <w:rPr>
                              <w:rFonts w:ascii="Century Gothic" w:hAnsi="Century Gothic"/>
                              <w:i/>
                              <w:color w:val="3A4C56"/>
                              <w:sz w:val="28"/>
                              <w:szCs w:val="28"/>
                            </w:rPr>
                            <w:t>Palais des congrès Prouvé</w:t>
                          </w:r>
                        </w:p>
                        <w:p w:rsidR="00B13C90" w:rsidRPr="00B13C90" w:rsidRDefault="00B13C90" w:rsidP="00B13C90">
                          <w:pPr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i/>
                              <w:color w:val="3A4C56"/>
                              <w:sz w:val="28"/>
                              <w:szCs w:val="28"/>
                            </w:rPr>
                          </w:pPr>
                          <w:r w:rsidRPr="00B13C90">
                            <w:rPr>
                              <w:rFonts w:ascii="Century Gothic" w:hAnsi="Century Gothic"/>
                              <w:i/>
                              <w:color w:val="3A4C56"/>
                              <w:sz w:val="28"/>
                              <w:szCs w:val="28"/>
                            </w:rPr>
                            <w:t>23 novembre 2021</w:t>
                          </w:r>
                        </w:p>
                        <w:p w:rsidR="00B13C90" w:rsidRPr="00352CD5" w:rsidRDefault="00B13C90" w:rsidP="001A2E40">
                          <w:pPr>
                            <w:jc w:val="center"/>
                            <w:rPr>
                              <w:rFonts w:ascii="Century Gothic" w:hAnsi="Century Gothic"/>
                              <w:color w:val="3A4C56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352CD5">
            <w:rPr>
              <w:rFonts w:ascii="Bebas Neue Regular" w:hAnsi="Bebas Neue Regular"/>
              <w:noProof/>
              <w:color w:val="0A2F45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margin">
                      <wp:posOffset>1610360</wp:posOffset>
                    </wp:positionH>
                    <wp:positionV relativeFrom="paragraph">
                      <wp:posOffset>4857213</wp:posOffset>
                    </wp:positionV>
                    <wp:extent cx="3599815" cy="0"/>
                    <wp:effectExtent l="0" t="19050" r="19685" b="19050"/>
                    <wp:wrapNone/>
                    <wp:docPr id="56" name="Connecteur droit 5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599815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009FE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AC91037" id="Connecteur droit 5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26.8pt,382.45pt" to="410.2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" strokecolor="#009fe3" strokeweight="3pt">
                    <v:stroke joinstyle="miter"/>
                    <w10:wrap anchorx="margin"/>
                  </v:line>
                </w:pict>
              </mc:Fallback>
            </mc:AlternateContent>
          </w:r>
          <w:r w:rsidR="00CC72DC">
            <w:rPr>
              <w:rFonts w:eastAsiaTheme="minorHAnsi"/>
              <w:sz w:val="22"/>
              <w:szCs w:val="22"/>
            </w:rPr>
            <w:br w:type="page"/>
          </w:r>
        </w:p>
      </w:sdtContent>
    </w:sdt>
    <w:p w:rsidR="00B22E62" w:rsidRPr="005F4059" w:rsidRDefault="00B22E62" w:rsidP="00606335">
      <w:pPr>
        <w:rPr>
          <w:rFonts w:ascii="Century Gothic" w:hAnsi="Century Gothic"/>
          <w:color w:val="003761"/>
          <w:sz w:val="36"/>
          <w:szCs w:val="36"/>
          <w:lang w:eastAsia="fr-FR"/>
        </w:rPr>
      </w:pPr>
      <w:r w:rsidRPr="00352CD5">
        <w:rPr>
          <w:rFonts w:ascii="Century Gothic" w:hAnsi="Century Gothic"/>
          <w:b/>
          <w:color w:val="003761"/>
          <w:sz w:val="36"/>
          <w:szCs w:val="36"/>
          <w:lang w:eastAsia="fr-FR"/>
        </w:rPr>
        <w:lastRenderedPageBreak/>
        <w:t>CHRU</w:t>
      </w:r>
      <w:r w:rsidRPr="005F4059">
        <w:rPr>
          <w:rFonts w:ascii="Century Gothic" w:hAnsi="Century Gothic"/>
          <w:color w:val="003761"/>
          <w:sz w:val="36"/>
          <w:szCs w:val="36"/>
          <w:lang w:eastAsia="fr-FR"/>
        </w:rPr>
        <w:t xml:space="preserve"> DE</w:t>
      </w:r>
      <w:r w:rsidRPr="00352CD5">
        <w:rPr>
          <w:rFonts w:ascii="Century Gothic" w:hAnsi="Century Gothic"/>
          <w:b/>
          <w:color w:val="003761"/>
          <w:sz w:val="36"/>
          <w:szCs w:val="36"/>
          <w:lang w:eastAsia="fr-FR"/>
        </w:rPr>
        <w:t xml:space="preserve"> NANCY</w:t>
      </w:r>
    </w:p>
    <w:p w:rsidR="00C1723E" w:rsidRDefault="00C1723E" w:rsidP="007968B3"/>
    <w:tbl>
      <w:tblPr>
        <w:tblStyle w:val="Grilledutableau"/>
        <w:tblW w:w="0" w:type="auto"/>
        <w:jc w:val="center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7371"/>
      </w:tblGrid>
      <w:tr w:rsidR="00B13C90" w:rsidRPr="00B13C90" w:rsidTr="00B13C90">
        <w:trPr>
          <w:trHeight w:val="582"/>
          <w:jc w:val="center"/>
        </w:trPr>
        <w:tc>
          <w:tcPr>
            <w:tcW w:w="2122" w:type="dxa"/>
            <w:tcBorders>
              <w:top w:val="dotted" w:sz="4" w:space="0" w:color="auto"/>
            </w:tcBorders>
            <w:vAlign w:val="center"/>
          </w:tcPr>
          <w:p w:rsidR="00B13C90" w:rsidRPr="00B13C90" w:rsidRDefault="00B13C90" w:rsidP="00B13C90">
            <w:pPr>
              <w:spacing w:after="160" w:line="300" w:lineRule="auto"/>
              <w:rPr>
                <w:b/>
                <w:i/>
              </w:rPr>
            </w:pPr>
            <w:r w:rsidRPr="00B13C90">
              <w:rPr>
                <w:b/>
                <w:i/>
              </w:rPr>
              <w:t>Titre</w:t>
            </w:r>
          </w:p>
        </w:tc>
        <w:tc>
          <w:tcPr>
            <w:tcW w:w="7371" w:type="dxa"/>
            <w:tcBorders>
              <w:top w:val="dotted" w:sz="4" w:space="0" w:color="auto"/>
            </w:tcBorders>
            <w:vAlign w:val="center"/>
          </w:tcPr>
          <w:p w:rsidR="00B13C90" w:rsidRPr="00B13C90" w:rsidRDefault="00B13C90" w:rsidP="00B13C90">
            <w:pPr>
              <w:spacing w:after="160" w:line="300" w:lineRule="auto"/>
              <w:rPr>
                <w:b/>
                <w:i/>
              </w:rPr>
            </w:pPr>
          </w:p>
        </w:tc>
      </w:tr>
      <w:tr w:rsidR="00B13C90" w:rsidRPr="00B13C90" w:rsidTr="00B13C90">
        <w:trPr>
          <w:trHeight w:val="582"/>
          <w:jc w:val="center"/>
        </w:trPr>
        <w:tc>
          <w:tcPr>
            <w:tcW w:w="2122" w:type="dxa"/>
            <w:tcBorders>
              <w:top w:val="dotted" w:sz="4" w:space="0" w:color="auto"/>
            </w:tcBorders>
            <w:vAlign w:val="center"/>
          </w:tcPr>
          <w:p w:rsidR="00B13C90" w:rsidRPr="00B13C90" w:rsidRDefault="00B13C90" w:rsidP="00B13C90">
            <w:pPr>
              <w:spacing w:after="160" w:line="300" w:lineRule="auto"/>
              <w:rPr>
                <w:b/>
                <w:i/>
              </w:rPr>
            </w:pPr>
            <w:r w:rsidRPr="00B13C90">
              <w:rPr>
                <w:b/>
                <w:i/>
              </w:rPr>
              <w:t>Auteurs</w:t>
            </w:r>
          </w:p>
        </w:tc>
        <w:tc>
          <w:tcPr>
            <w:tcW w:w="7371" w:type="dxa"/>
            <w:tcBorders>
              <w:top w:val="dotted" w:sz="4" w:space="0" w:color="auto"/>
            </w:tcBorders>
            <w:vAlign w:val="center"/>
          </w:tcPr>
          <w:p w:rsidR="00B13C90" w:rsidRPr="00B13C90" w:rsidRDefault="00B13C90" w:rsidP="00B13C90">
            <w:pPr>
              <w:spacing w:after="160" w:line="300" w:lineRule="auto"/>
              <w:rPr>
                <w:b/>
                <w:i/>
              </w:rPr>
            </w:pPr>
          </w:p>
        </w:tc>
      </w:tr>
      <w:tr w:rsidR="00B13C90" w:rsidRPr="00B13C90" w:rsidTr="00B13C90">
        <w:trPr>
          <w:trHeight w:val="582"/>
          <w:jc w:val="center"/>
        </w:trPr>
        <w:tc>
          <w:tcPr>
            <w:tcW w:w="2122" w:type="dxa"/>
            <w:tcBorders>
              <w:top w:val="dotted" w:sz="4" w:space="0" w:color="auto"/>
            </w:tcBorders>
            <w:vAlign w:val="center"/>
          </w:tcPr>
          <w:p w:rsidR="00B13C90" w:rsidRPr="00B13C90" w:rsidRDefault="00B13C90" w:rsidP="00B13C90">
            <w:pPr>
              <w:spacing w:after="160" w:line="300" w:lineRule="auto"/>
              <w:rPr>
                <w:b/>
                <w:i/>
              </w:rPr>
            </w:pPr>
            <w:r w:rsidRPr="00B13C90">
              <w:rPr>
                <w:b/>
                <w:i/>
              </w:rPr>
              <w:t>Etablissements et laboratoires impliquées</w:t>
            </w:r>
          </w:p>
        </w:tc>
        <w:tc>
          <w:tcPr>
            <w:tcW w:w="7371" w:type="dxa"/>
            <w:tcBorders>
              <w:top w:val="dotted" w:sz="4" w:space="0" w:color="auto"/>
            </w:tcBorders>
            <w:vAlign w:val="center"/>
          </w:tcPr>
          <w:p w:rsidR="00B13C90" w:rsidRPr="00B13C90" w:rsidRDefault="00B13C90" w:rsidP="00B13C90">
            <w:pPr>
              <w:spacing w:after="160" w:line="300" w:lineRule="auto"/>
              <w:rPr>
                <w:b/>
                <w:i/>
              </w:rPr>
            </w:pPr>
          </w:p>
        </w:tc>
      </w:tr>
      <w:tr w:rsidR="00B13C90" w:rsidRPr="00B13C90" w:rsidTr="00B13C90">
        <w:trPr>
          <w:trHeight w:val="582"/>
          <w:jc w:val="center"/>
        </w:trPr>
        <w:tc>
          <w:tcPr>
            <w:tcW w:w="2122" w:type="dxa"/>
            <w:tcBorders>
              <w:top w:val="dotted" w:sz="4" w:space="0" w:color="auto"/>
            </w:tcBorders>
            <w:vAlign w:val="center"/>
          </w:tcPr>
          <w:p w:rsidR="00B13C90" w:rsidRPr="00B13C90" w:rsidRDefault="00B13C90" w:rsidP="00B13C90">
            <w:pPr>
              <w:spacing w:after="160" w:line="300" w:lineRule="auto"/>
              <w:rPr>
                <w:b/>
                <w:i/>
              </w:rPr>
            </w:pPr>
            <w:r w:rsidRPr="00B13C90">
              <w:rPr>
                <w:b/>
                <w:i/>
              </w:rPr>
              <w:t>Candidat au concours</w:t>
            </w:r>
          </w:p>
          <w:p w:rsidR="00B13C90" w:rsidRPr="00B13C90" w:rsidRDefault="00B13C90" w:rsidP="00B13C90">
            <w:pPr>
              <w:spacing w:after="160" w:line="300" w:lineRule="auto"/>
              <w:rPr>
                <w:i/>
              </w:rPr>
            </w:pPr>
            <w:r w:rsidRPr="00B13C90">
              <w:rPr>
                <w:i/>
              </w:rPr>
              <w:t>(Nom, Prénom, fonction, établissement)</w:t>
            </w:r>
          </w:p>
        </w:tc>
        <w:tc>
          <w:tcPr>
            <w:tcW w:w="7371" w:type="dxa"/>
            <w:tcBorders>
              <w:top w:val="dotted" w:sz="4" w:space="0" w:color="auto"/>
            </w:tcBorders>
            <w:vAlign w:val="center"/>
          </w:tcPr>
          <w:p w:rsidR="00B13C90" w:rsidRPr="00B13C90" w:rsidRDefault="00B13C90" w:rsidP="00B13C90">
            <w:pPr>
              <w:spacing w:after="160" w:line="300" w:lineRule="auto"/>
              <w:rPr>
                <w:b/>
                <w:i/>
              </w:rPr>
            </w:pPr>
          </w:p>
        </w:tc>
      </w:tr>
      <w:tr w:rsidR="00B13C90" w:rsidRPr="00B13C90" w:rsidTr="00B13C90">
        <w:trPr>
          <w:trHeight w:val="9610"/>
          <w:jc w:val="center"/>
        </w:trPr>
        <w:tc>
          <w:tcPr>
            <w:tcW w:w="2122" w:type="dxa"/>
            <w:vAlign w:val="center"/>
          </w:tcPr>
          <w:p w:rsidR="00B13C90" w:rsidRPr="00B13C90" w:rsidRDefault="00B13C90" w:rsidP="00B13C90">
            <w:pPr>
              <w:spacing w:after="160" w:line="300" w:lineRule="auto"/>
              <w:rPr>
                <w:b/>
              </w:rPr>
            </w:pPr>
            <w:r w:rsidRPr="00B13C90">
              <w:rPr>
                <w:b/>
              </w:rPr>
              <w:t>Résumé court du projet</w:t>
            </w:r>
          </w:p>
        </w:tc>
        <w:tc>
          <w:tcPr>
            <w:tcW w:w="7371" w:type="dxa"/>
            <w:vAlign w:val="center"/>
          </w:tcPr>
          <w:p w:rsidR="00B13C90" w:rsidRPr="00B13C90" w:rsidRDefault="00B13C90" w:rsidP="00B13C90">
            <w:pPr>
              <w:spacing w:after="160" w:line="300" w:lineRule="auto"/>
              <w:rPr>
                <w:i/>
              </w:rPr>
            </w:pPr>
          </w:p>
        </w:tc>
      </w:tr>
    </w:tbl>
    <w:p w:rsidR="00B13C90" w:rsidRDefault="00B13C90" w:rsidP="007968B3"/>
    <w:p w:rsidR="00B13C90" w:rsidRPr="00B22E62" w:rsidRDefault="00B13C90" w:rsidP="007968B3"/>
    <w:sectPr w:rsidR="00B13C90" w:rsidRPr="00B22E62" w:rsidSect="00CC72DC">
      <w:pgSz w:w="11906" w:h="16838"/>
      <w:pgMar w:top="567" w:right="567" w:bottom="567" w:left="56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09C" w:rsidRDefault="0070509C" w:rsidP="000742B0">
      <w:pPr>
        <w:spacing w:after="0" w:line="240" w:lineRule="auto"/>
      </w:pPr>
      <w:r>
        <w:separator/>
      </w:r>
    </w:p>
  </w:endnote>
  <w:endnote w:type="continuationSeparator" w:id="0">
    <w:p w:rsidR="0070509C" w:rsidRDefault="0070509C" w:rsidP="00074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ebas Neue Regular">
    <w:altName w:val="Courier New"/>
    <w:panose1 w:val="00000000000000000000"/>
    <w:charset w:val="00"/>
    <w:family w:val="modern"/>
    <w:notTrueType/>
    <w:pitch w:val="variable"/>
    <w:sig w:usb0="A000022F" w:usb1="1000005B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09C" w:rsidRDefault="0070509C" w:rsidP="000742B0">
      <w:pPr>
        <w:spacing w:after="0" w:line="240" w:lineRule="auto"/>
      </w:pPr>
      <w:r>
        <w:separator/>
      </w:r>
    </w:p>
  </w:footnote>
  <w:footnote w:type="continuationSeparator" w:id="0">
    <w:p w:rsidR="0070509C" w:rsidRDefault="0070509C" w:rsidP="000742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C90"/>
    <w:rsid w:val="0001503F"/>
    <w:rsid w:val="000742B0"/>
    <w:rsid w:val="000A5A84"/>
    <w:rsid w:val="000D5864"/>
    <w:rsid w:val="000E2BB6"/>
    <w:rsid w:val="000F7409"/>
    <w:rsid w:val="00111B83"/>
    <w:rsid w:val="00182B7C"/>
    <w:rsid w:val="001A2E40"/>
    <w:rsid w:val="002060DE"/>
    <w:rsid w:val="002E7441"/>
    <w:rsid w:val="002F58AF"/>
    <w:rsid w:val="00346AFB"/>
    <w:rsid w:val="00352CD5"/>
    <w:rsid w:val="003A1DD4"/>
    <w:rsid w:val="0043046D"/>
    <w:rsid w:val="004A0B0A"/>
    <w:rsid w:val="005235C8"/>
    <w:rsid w:val="005F4059"/>
    <w:rsid w:val="00606335"/>
    <w:rsid w:val="006C5C4B"/>
    <w:rsid w:val="006F2088"/>
    <w:rsid w:val="0070509C"/>
    <w:rsid w:val="00765AB9"/>
    <w:rsid w:val="007968B3"/>
    <w:rsid w:val="007D0089"/>
    <w:rsid w:val="00826F80"/>
    <w:rsid w:val="008334DC"/>
    <w:rsid w:val="00897FB1"/>
    <w:rsid w:val="0091390B"/>
    <w:rsid w:val="009E4C35"/>
    <w:rsid w:val="00AE3916"/>
    <w:rsid w:val="00B13C90"/>
    <w:rsid w:val="00B22E62"/>
    <w:rsid w:val="00B32765"/>
    <w:rsid w:val="00BE0290"/>
    <w:rsid w:val="00C1723E"/>
    <w:rsid w:val="00CC72DC"/>
    <w:rsid w:val="00D82060"/>
    <w:rsid w:val="00D9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F0736"/>
  <w15:chartTrackingRefBased/>
  <w15:docId w15:val="{B12FC567-C23D-48CA-B105-A06C882B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723E"/>
  </w:style>
  <w:style w:type="paragraph" w:styleId="Titre1">
    <w:name w:val="heading 1"/>
    <w:basedOn w:val="Normal"/>
    <w:next w:val="Normal"/>
    <w:link w:val="Titre1Car"/>
    <w:uiPriority w:val="9"/>
    <w:qFormat/>
    <w:rsid w:val="00C1723E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77F68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1723E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1723E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1723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7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7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7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7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723E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1723E"/>
    <w:pPr>
      <w:pBdr>
        <w:top w:val="single" w:sz="6" w:space="8" w:color="FAB200" w:themeColor="accent3"/>
        <w:bottom w:val="single" w:sz="6" w:space="8" w:color="FAB200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3761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1723E"/>
    <w:rPr>
      <w:rFonts w:asciiTheme="majorHAnsi" w:eastAsiaTheme="majorEastAsia" w:hAnsiTheme="majorHAnsi" w:cstheme="majorBidi"/>
      <w:caps/>
      <w:color w:val="003761" w:themeColor="text2"/>
      <w:spacing w:val="30"/>
      <w:sz w:val="72"/>
      <w:szCs w:val="72"/>
    </w:rPr>
  </w:style>
  <w:style w:type="paragraph" w:styleId="Sansinterligne">
    <w:name w:val="No Spacing"/>
    <w:link w:val="SansinterligneCar"/>
    <w:uiPriority w:val="1"/>
    <w:qFormat/>
    <w:rsid w:val="00C1723E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2060DE"/>
  </w:style>
  <w:style w:type="character" w:customStyle="1" w:styleId="Textedelespacerserv">
    <w:name w:val="Texte de l’espace réservé"/>
    <w:basedOn w:val="Policepardfaut"/>
    <w:uiPriority w:val="99"/>
    <w:semiHidden/>
    <w:rsid w:val="00346AF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0742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42B0"/>
  </w:style>
  <w:style w:type="paragraph" w:styleId="Pieddepage">
    <w:name w:val="footer"/>
    <w:basedOn w:val="Normal"/>
    <w:link w:val="PieddepageCar"/>
    <w:uiPriority w:val="99"/>
    <w:unhideWhenUsed/>
    <w:rsid w:val="000742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42B0"/>
  </w:style>
  <w:style w:type="character" w:styleId="Textedelespacerserv0">
    <w:name w:val="Placeholder Text"/>
    <w:basedOn w:val="Policepardfaut"/>
    <w:uiPriority w:val="99"/>
    <w:semiHidden/>
    <w:rsid w:val="000742B0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C1723E"/>
    <w:rPr>
      <w:rFonts w:asciiTheme="majorHAnsi" w:eastAsiaTheme="majorEastAsia" w:hAnsiTheme="majorHAnsi" w:cstheme="majorBidi"/>
      <w:color w:val="377F68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1723E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1723E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C1723E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C1723E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C1723E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C1723E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1723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C1723E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1723E"/>
    <w:pPr>
      <w:spacing w:line="240" w:lineRule="auto"/>
    </w:pPr>
    <w:rPr>
      <w:b/>
      <w:bCs/>
      <w:color w:val="176EA3" w:themeColor="text1" w:themeTint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723E"/>
    <w:pPr>
      <w:numPr>
        <w:ilvl w:val="1"/>
      </w:numPr>
      <w:jc w:val="center"/>
    </w:pPr>
    <w:rPr>
      <w:color w:val="003761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723E"/>
    <w:rPr>
      <w:color w:val="003761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C1723E"/>
    <w:rPr>
      <w:b/>
      <w:bCs/>
    </w:rPr>
  </w:style>
  <w:style w:type="character" w:styleId="Accentuation">
    <w:name w:val="Emphasis"/>
    <w:basedOn w:val="Policepardfaut"/>
    <w:uiPriority w:val="20"/>
    <w:qFormat/>
    <w:rsid w:val="00C1723E"/>
    <w:rPr>
      <w:i/>
      <w:iCs/>
      <w:color w:val="0A2F45" w:themeColor="text1"/>
    </w:rPr>
  </w:style>
  <w:style w:type="paragraph" w:styleId="Citation">
    <w:name w:val="Quote"/>
    <w:basedOn w:val="Normal"/>
    <w:next w:val="Normal"/>
    <w:link w:val="CitationCar"/>
    <w:uiPriority w:val="29"/>
    <w:qFormat/>
    <w:rsid w:val="00C1723E"/>
    <w:pPr>
      <w:spacing w:before="160"/>
      <w:ind w:left="720" w:right="720"/>
      <w:jc w:val="center"/>
    </w:pPr>
    <w:rPr>
      <w:i/>
      <w:iCs/>
      <w:color w:val="BB8400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C1723E"/>
    <w:rPr>
      <w:i/>
      <w:iCs/>
      <w:color w:val="BB8400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723E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77F68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723E"/>
    <w:rPr>
      <w:rFonts w:asciiTheme="majorHAnsi" w:eastAsiaTheme="majorEastAsia" w:hAnsiTheme="majorHAnsi" w:cstheme="majorBidi"/>
      <w:caps/>
      <w:color w:val="377F68" w:themeColor="accent1" w:themeShade="BF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C1723E"/>
    <w:rPr>
      <w:i/>
      <w:iCs/>
      <w:color w:val="1D87C8" w:themeColor="text1" w:themeTint="A6"/>
    </w:rPr>
  </w:style>
  <w:style w:type="character" w:styleId="Emphaseintense">
    <w:name w:val="Intense Emphasis"/>
    <w:basedOn w:val="Policepardfaut"/>
    <w:uiPriority w:val="21"/>
    <w:qFormat/>
    <w:rsid w:val="00C1723E"/>
    <w:rPr>
      <w:b/>
      <w:bCs/>
      <w:i/>
      <w:iCs/>
      <w:color w:val="auto"/>
    </w:rPr>
  </w:style>
  <w:style w:type="character" w:styleId="Rfrenceple">
    <w:name w:val="Subtle Reference"/>
    <w:basedOn w:val="Policepardfaut"/>
    <w:uiPriority w:val="31"/>
    <w:qFormat/>
    <w:rsid w:val="00C1723E"/>
    <w:rPr>
      <w:caps w:val="0"/>
      <w:smallCaps/>
      <w:color w:val="176EA3" w:themeColor="text1" w:themeTint="BF"/>
      <w:spacing w:val="0"/>
      <w:u w:val="single" w:color="41A6E3" w:themeColor="text1" w:themeTint="80"/>
    </w:rPr>
  </w:style>
  <w:style w:type="character" w:styleId="Rfrenceintense">
    <w:name w:val="Intense Reference"/>
    <w:basedOn w:val="Policepardfaut"/>
    <w:uiPriority w:val="32"/>
    <w:qFormat/>
    <w:rsid w:val="00C1723E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C1723E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1723E"/>
    <w:pPr>
      <w:outlineLvl w:val="9"/>
    </w:pPr>
  </w:style>
  <w:style w:type="table" w:styleId="Grilledutableau">
    <w:name w:val="Table Grid"/>
    <w:basedOn w:val="TableauNormal"/>
    <w:uiPriority w:val="39"/>
    <w:rsid w:val="00B13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428105\Downloads\2021-Modele-CHRU.dotm" TargetMode="External"/></Relationships>
</file>

<file path=word/theme/theme1.xml><?xml version="1.0" encoding="utf-8"?>
<a:theme xmlns:a="http://schemas.openxmlformats.org/drawingml/2006/main" name="Thème Office">
  <a:themeElements>
    <a:clrScheme name="CHRU DE NANCY">
      <a:dk1>
        <a:srgbClr val="0A2F45"/>
      </a:dk1>
      <a:lt1>
        <a:sysClr val="window" lastClr="FFFFFF"/>
      </a:lt1>
      <a:dk2>
        <a:srgbClr val="003761"/>
      </a:dk2>
      <a:lt2>
        <a:srgbClr val="F2F2F2"/>
      </a:lt2>
      <a:accent1>
        <a:srgbClr val="4AAA8C"/>
      </a:accent1>
      <a:accent2>
        <a:srgbClr val="E46143"/>
      </a:accent2>
      <a:accent3>
        <a:srgbClr val="FAB200"/>
      </a:accent3>
      <a:accent4>
        <a:srgbClr val="003761"/>
      </a:accent4>
      <a:accent5>
        <a:srgbClr val="009FE3"/>
      </a:accent5>
      <a:accent6>
        <a:srgbClr val="E6007E"/>
      </a:accent6>
      <a:hlink>
        <a:srgbClr val="E46143"/>
      </a:hlink>
      <a:folHlink>
        <a:srgbClr val="4AAA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648CB-C26F-4969-9C7D-D0E095679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2021-Modele-CHRU</Template>
  <TotalTime>9</TotalTime>
  <Pages>2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CHRU DE NANCY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SIAGHY El Mehdi</dc:creator>
  <cp:keywords/>
  <dc:description/>
  <cp:lastModifiedBy>SIAGHY El Mehdi</cp:lastModifiedBy>
  <cp:revision>1</cp:revision>
  <dcterms:created xsi:type="dcterms:W3CDTF">2021-10-06T06:58:00Z</dcterms:created>
  <dcterms:modified xsi:type="dcterms:W3CDTF">2021-10-06T07:07:00Z</dcterms:modified>
</cp:coreProperties>
</file>